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760" w:rsidRPr="00154ED4" w:rsidRDefault="00946760" w:rsidP="00845FA0">
      <w:pPr>
        <w:pStyle w:val="Heading1"/>
        <w:keepNext w:val="0"/>
        <w:rPr>
          <w:sz w:val="32"/>
        </w:rPr>
      </w:pPr>
      <w:r w:rsidRPr="00154ED4">
        <w:rPr>
          <w:sz w:val="32"/>
        </w:rPr>
        <w:t>Is gas matter? Task cards</w:t>
      </w:r>
    </w:p>
    <w:p w:rsidR="002F25F8" w:rsidRDefault="00070DAF" w:rsidP="00845FA0">
      <w:r>
        <w:rPr>
          <w:noProof/>
          <w:sz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margin-left:-3.8pt;margin-top:.9pt;width:482.3pt;height:692.8pt;z-index:251656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">
            <v:textbox>
              <w:txbxContent>
                <w:p w:rsidR="002F25F8" w:rsidRPr="00D25B5B" w:rsidRDefault="002F25F8" w:rsidP="00070DAF">
                  <w:pPr>
                    <w:pStyle w:val="Heading2"/>
                    <w:keepNext w:val="0"/>
                    <w:spacing w:before="160"/>
                  </w:pPr>
                  <w:r>
                    <w:t>Balloon balance</w:t>
                  </w:r>
                </w:p>
                <w:p w:rsidR="002F25F8" w:rsidRDefault="00725F38" w:rsidP="00070DAF">
                  <w:pPr>
                    <w:pStyle w:val="C2CText"/>
                    <w:keepNext w:val="0"/>
                    <w:spacing w:before="120" w:after="120" w:line="240" w:lineRule="auto"/>
                  </w:pPr>
                  <w:r>
                    <w:rPr>
                      <w:b/>
                    </w:rPr>
                    <w:t>Investigation question</w:t>
                  </w:r>
                  <w:r w:rsidR="002F25F8" w:rsidRPr="00946760">
                    <w:rPr>
                      <w:b/>
                    </w:rPr>
                    <w:t>:</w:t>
                  </w:r>
                  <w:r w:rsidR="002F25F8">
                    <w:t xml:space="preserve"> </w:t>
                  </w:r>
                  <w:r w:rsidR="00BE66D9">
                    <w:t xml:space="preserve">Write an investigation question in your Science </w:t>
                  </w:r>
                  <w:r w:rsidR="00EF47AF">
                    <w:t>j</w:t>
                  </w:r>
                  <w:r w:rsidR="00BE66D9">
                    <w:t xml:space="preserve">ournal. </w:t>
                  </w: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Materials:</w:t>
                  </w:r>
                </w:p>
                <w:p w:rsidR="002F25F8" w:rsidRDefault="00EF47AF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2</w:t>
                  </w:r>
                  <w:r w:rsidR="002F25F8">
                    <w:t xml:space="preserve"> balloons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ruler</w:t>
                  </w:r>
                </w:p>
                <w:p w:rsidR="002F25F8" w:rsidRDefault="00EF47AF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2</w:t>
                  </w:r>
                  <w:r w:rsidR="002F25F8">
                    <w:t xml:space="preserve"> pieces of string of equal length</w:t>
                  </w:r>
                </w:p>
                <w:p w:rsidR="002F25F8" w:rsidRDefault="00EF47AF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1</w:t>
                  </w:r>
                  <w:r w:rsidR="002F25F8">
                    <w:t xml:space="preserve"> piece of longer string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tape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needle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safety goggles</w:t>
                  </w:r>
                </w:p>
                <w:p w:rsidR="002F25F8" w:rsidRPr="002F25F8" w:rsidRDefault="002F25F8" w:rsidP="00070DAF">
                  <w:pPr>
                    <w:pStyle w:val="Heading4"/>
                    <w:keepNext w:val="0"/>
                    <w:spacing w:before="120" w:after="120"/>
                    <w:rPr>
                      <w:b w:val="0"/>
                    </w:rPr>
                  </w:pPr>
                  <w:r w:rsidRPr="00EC387B">
                    <w:t xml:space="preserve">Remember: </w:t>
                  </w:r>
                  <w:r w:rsidRPr="002F25F8">
                    <w:rPr>
                      <w:b w:val="0"/>
                    </w:rPr>
                    <w:t xml:space="preserve">Predict what you think will happen and record </w:t>
                  </w:r>
                  <w:r w:rsidR="00EF47AF">
                    <w:rPr>
                      <w:b w:val="0"/>
                    </w:rPr>
                    <w:t xml:space="preserve">this </w:t>
                  </w:r>
                  <w:r w:rsidRPr="002F25F8">
                    <w:rPr>
                      <w:b w:val="0"/>
                    </w:rPr>
                    <w:t xml:space="preserve">in your </w:t>
                  </w:r>
                  <w:r w:rsidR="00BE66D9">
                    <w:rPr>
                      <w:b w:val="0"/>
                    </w:rPr>
                    <w:t>S</w:t>
                  </w:r>
                  <w:r w:rsidRPr="002F25F8">
                    <w:rPr>
                      <w:b w:val="0"/>
                    </w:rPr>
                    <w:t xml:space="preserve">cience </w:t>
                  </w:r>
                  <w:r w:rsidR="00EF47AF">
                    <w:rPr>
                      <w:b w:val="0"/>
                    </w:rPr>
                    <w:t>j</w:t>
                  </w:r>
                  <w:r w:rsidRPr="002F25F8">
                    <w:rPr>
                      <w:b w:val="0"/>
                    </w:rPr>
                    <w:t>ournal.</w:t>
                  </w: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Method:</w:t>
                  </w:r>
                </w:p>
                <w:p w:rsidR="002F25F8" w:rsidRPr="00104425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>
                    <w:t>Put on safety goggles.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>
                    <w:t xml:space="preserve">Blow up both of your balloons so that they are the same size. 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 w:rsidRPr="00ED431F">
                    <w:t>Tie the longer string to the middle of the ruler</w:t>
                  </w:r>
                  <w:r>
                    <w:t>.</w:t>
                  </w:r>
                </w:p>
                <w:p w:rsidR="002F25F8" w:rsidRPr="00ED431F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>
                    <w:t>Use some tape to secure the string to the middle of the ruler.</w:t>
                  </w:r>
                </w:p>
                <w:p w:rsidR="002F25F8" w:rsidRPr="00ED431F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>
                    <w:t>Tie one of the equal lengths of string to each of the balloons.</w:t>
                  </w:r>
                </w:p>
                <w:p w:rsidR="002F25F8" w:rsidRPr="00B1238D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>
                    <w:t>Tie the string to the ruler (one balloon on each end).</w:t>
                  </w:r>
                </w:p>
                <w:p w:rsidR="00EF47AF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>
                    <w:t>Hold the string attached to the middle of the ruler in the air so that the ruler and balloons are balancing.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>
                    <w:t>Push the needle slowly into a balloon</w:t>
                  </w:r>
                  <w:r w:rsidR="00C01CF2">
                    <w:t xml:space="preserve"> </w:t>
                  </w:r>
                  <w:r w:rsidR="00C01CF2" w:rsidRPr="00C01CF2">
                    <w:t>(insert the needle near the knot in the balloon wh</w:t>
                  </w:r>
                  <w:r w:rsidR="00FF62CC">
                    <w:t>e</w:t>
                  </w:r>
                  <w:r w:rsidR="00C01CF2" w:rsidRPr="00C01CF2">
                    <w:t xml:space="preserve">re the rubber </w:t>
                  </w:r>
                  <w:proofErr w:type="gramStart"/>
                  <w:r w:rsidR="00C01CF2" w:rsidRPr="00C01CF2">
                    <w:t>is not so stretched</w:t>
                  </w:r>
                  <w:proofErr w:type="gramEnd"/>
                  <w:r w:rsidR="00C01CF2" w:rsidRPr="00C01CF2">
                    <w:t>)</w:t>
                  </w:r>
                  <w:r>
                    <w:t xml:space="preserve">. Try not to make it pop. </w:t>
                  </w:r>
                </w:p>
                <w:p w:rsidR="002F25F8" w:rsidRPr="00154ED4" w:rsidRDefault="002F25F8" w:rsidP="00070DAF">
                  <w:pPr>
                    <w:pStyle w:val="C2CText"/>
                    <w:keepNext w:val="0"/>
                    <w:numPr>
                      <w:ilvl w:val="0"/>
                      <w:numId w:val="14"/>
                    </w:numPr>
                    <w:spacing w:before="120" w:after="120" w:line="240" w:lineRule="auto"/>
                    <w:ind w:left="357" w:hanging="357"/>
                  </w:pPr>
                  <w:r>
                    <w:t>Observe the results as the balloon loses air.</w:t>
                  </w:r>
                  <w:r w:rsidRPr="00946760">
                    <w:rPr>
                      <w:rFonts w:cs="Arial"/>
                      <w:u w:val="single"/>
                    </w:rPr>
                    <w:t xml:space="preserve"> </w:t>
                  </w:r>
                </w:p>
                <w:p w:rsidR="002F25F8" w:rsidRDefault="00070DAF" w:rsidP="00070DAF">
                  <w:pPr>
                    <w:spacing w:before="120" w:after="120"/>
                    <w:jc w:val="center"/>
                    <w:rPr>
                      <w:rFonts w:cs="Arial"/>
                      <w:u w:val="single"/>
                    </w:rPr>
                  </w:pPr>
                  <w:r>
                    <w:rPr>
                      <w:rFonts w:cs="Arial"/>
                      <w:noProof/>
                      <w:u w:val="single"/>
                      <w:lang w:val="en-US" w:eastAsia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6" type="#_x0000_t75" alt="Description: Description: Sci_Y05_U4_LP02_SH_Is gas matter task cards_1" style="width:169.65pt;height:151.65pt;visibility:visible">
                        <v:imagedata r:id="rId9" o:title=" Sci_Y05_U4_LP02_SH_Is gas matter task cards_1"/>
                      </v:shape>
                    </w:pict>
                  </w: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Analysing observations:</w:t>
                  </w:r>
                </w:p>
                <w:p w:rsidR="00AE25BF" w:rsidRDefault="002F25F8" w:rsidP="00070DAF">
                  <w:pPr>
                    <w:pStyle w:val="C2CText"/>
                    <w:keepNext w:val="0"/>
                    <w:numPr>
                      <w:ilvl w:val="0"/>
                      <w:numId w:val="15"/>
                    </w:numPr>
                    <w:spacing w:before="120" w:after="120" w:line="240" w:lineRule="auto"/>
                    <w:ind w:left="357" w:hanging="357"/>
                  </w:pPr>
                  <w:r>
                    <w:t xml:space="preserve">How well did your prediction match your results? </w:t>
                  </w:r>
                </w:p>
                <w:p w:rsidR="00AE25BF" w:rsidRDefault="002F25F8" w:rsidP="00070DAF">
                  <w:pPr>
                    <w:pStyle w:val="C2CText"/>
                    <w:keepNext w:val="0"/>
                    <w:numPr>
                      <w:ilvl w:val="0"/>
                      <w:numId w:val="15"/>
                    </w:numPr>
                    <w:spacing w:before="120" w:after="120" w:line="240" w:lineRule="auto"/>
                    <w:ind w:left="357" w:hanging="357"/>
                  </w:pPr>
                  <w:r>
                    <w:t>What happened when the balloon lost its air?</w:t>
                  </w:r>
                </w:p>
                <w:p w:rsidR="00AE25BF" w:rsidRDefault="002F25F8" w:rsidP="00070DAF">
                  <w:pPr>
                    <w:pStyle w:val="C2CText"/>
                    <w:keepNext w:val="0"/>
                    <w:numPr>
                      <w:ilvl w:val="0"/>
                      <w:numId w:val="15"/>
                    </w:numPr>
                    <w:spacing w:before="120" w:after="120" w:line="240" w:lineRule="auto"/>
                    <w:ind w:left="357" w:hanging="357"/>
                  </w:pPr>
                  <w:r>
                    <w:t>Why do you think this happened?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5"/>
                    </w:numPr>
                    <w:spacing w:before="120" w:after="120" w:line="240" w:lineRule="auto"/>
                    <w:ind w:left="357" w:hanging="357"/>
                  </w:pPr>
                  <w:r>
                    <w:t>What does this experiment show us about air having mass?</w:t>
                  </w:r>
                </w:p>
              </w:txbxContent>
            </v:textbox>
          </v:shape>
        </w:pict>
      </w:r>
    </w:p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>
      <w:r>
        <w:br w:type="page"/>
      </w:r>
    </w:p>
    <w:p w:rsidR="002F25F8" w:rsidRDefault="00070DAF" w:rsidP="00845FA0">
      <w:r>
        <w:rPr>
          <w:noProof/>
          <w:lang w:eastAsia="en-US"/>
        </w:rPr>
        <w:pict>
          <v:shape id="Text Box 3" o:spid="_x0000_s1036" type="#_x0000_t202" style="position:absolute;margin-left:-1.9pt;margin-top:-9.5pt;width:486pt;height:698.5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">
            <v:textbox>
              <w:txbxContent>
                <w:p w:rsidR="002F25F8" w:rsidRPr="00D25B5B" w:rsidRDefault="002F25F8" w:rsidP="00070DAF">
                  <w:pPr>
                    <w:pStyle w:val="Heading2"/>
                    <w:keepNext w:val="0"/>
                  </w:pPr>
                  <w:r>
                    <w:t>Invisible barrier</w:t>
                  </w:r>
                </w:p>
                <w:p w:rsidR="002F25F8" w:rsidRPr="008B2313" w:rsidRDefault="00725F38" w:rsidP="00070DAF">
                  <w:pPr>
                    <w:pStyle w:val="C2CText"/>
                    <w:keepNext w:val="0"/>
                    <w:spacing w:before="120" w:after="120" w:line="240" w:lineRule="auto"/>
                  </w:pPr>
                  <w:r>
                    <w:rPr>
                      <w:b/>
                    </w:rPr>
                    <w:t>Investigation question</w:t>
                  </w:r>
                  <w:r w:rsidR="002F25F8" w:rsidRPr="008B2313">
                    <w:rPr>
                      <w:b/>
                    </w:rPr>
                    <w:t>:</w:t>
                  </w:r>
                  <w:r w:rsidR="002F25F8">
                    <w:t xml:space="preserve"> </w:t>
                  </w:r>
                  <w:r w:rsidR="00BE66D9">
                    <w:t xml:space="preserve">Write an investigation question in your Science </w:t>
                  </w:r>
                  <w:r w:rsidR="00EF47AF">
                    <w:t>j</w:t>
                  </w:r>
                  <w:r w:rsidR="00BE66D9">
                    <w:t>ournal.</w:t>
                  </w: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Materials: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empty soft</w:t>
                  </w:r>
                  <w:r w:rsidR="00EF47AF">
                    <w:t>-</w:t>
                  </w:r>
                  <w:r>
                    <w:t>drink bottle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clay or similar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funnel</w:t>
                  </w:r>
                  <w:r w:rsidR="003D17AA">
                    <w:t xml:space="preserve"> (with a narrow stem)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jug of water</w:t>
                  </w: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</w:rPr>
                  </w:pPr>
                </w:p>
                <w:p w:rsidR="002F25F8" w:rsidRPr="00EC387B" w:rsidRDefault="002F25F8" w:rsidP="00070DAF">
                  <w:pPr>
                    <w:pStyle w:val="C2CText"/>
                    <w:keepNext w:val="0"/>
                    <w:spacing w:before="120" w:after="120" w:line="240" w:lineRule="auto"/>
                  </w:pPr>
                  <w:r w:rsidRPr="008B2313">
                    <w:rPr>
                      <w:b/>
                    </w:rPr>
                    <w:t>Remember:</w:t>
                  </w:r>
                  <w:r w:rsidRPr="00EC387B">
                    <w:t xml:space="preserve"> Predict what you think will happen</w:t>
                  </w:r>
                  <w:r>
                    <w:t xml:space="preserve"> and record </w:t>
                  </w:r>
                  <w:r w:rsidR="00EF47AF">
                    <w:t xml:space="preserve">this </w:t>
                  </w:r>
                  <w:r>
                    <w:t xml:space="preserve">in your </w:t>
                  </w:r>
                  <w:r w:rsidR="00BE66D9">
                    <w:t>S</w:t>
                  </w:r>
                  <w:r>
                    <w:t xml:space="preserve">cience </w:t>
                  </w:r>
                  <w:r w:rsidR="00EF47AF">
                    <w:t>j</w:t>
                  </w:r>
                  <w:r>
                    <w:t>ournal.</w:t>
                  </w: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Method: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8"/>
                    </w:numPr>
                    <w:spacing w:before="120" w:after="120" w:line="240" w:lineRule="auto"/>
                    <w:ind w:left="357" w:hanging="357"/>
                  </w:pPr>
                  <w:r>
                    <w:t>Stand the soft</w:t>
                  </w:r>
                  <w:r w:rsidR="00EF47AF">
                    <w:t>-</w:t>
                  </w:r>
                  <w:r>
                    <w:t>drink bottle on the table.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8"/>
                    </w:numPr>
                    <w:spacing w:before="120" w:after="120" w:line="240" w:lineRule="auto"/>
                    <w:ind w:left="357" w:hanging="357"/>
                  </w:pPr>
                  <w:r>
                    <w:t>Place the funnel into the mouth of the bottle.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8"/>
                    </w:numPr>
                    <w:spacing w:before="120" w:after="120" w:line="240" w:lineRule="auto"/>
                    <w:ind w:left="357" w:hanging="357"/>
                  </w:pPr>
                  <w:r>
                    <w:t>Pack the clay tightly around the mouth of the bottle where the funnel is</w:t>
                  </w:r>
                  <w:r w:rsidR="00EF47AF">
                    <w:t>,</w:t>
                  </w:r>
                  <w:r>
                    <w:t xml:space="preserve"> creating a seal so that no air can escape or enter the bottle.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8"/>
                    </w:numPr>
                    <w:spacing w:before="120" w:after="120" w:line="240" w:lineRule="auto"/>
                    <w:ind w:left="357" w:hanging="357"/>
                  </w:pPr>
                  <w:r>
                    <w:t>Pour some water slowly into the funnel until it is ¾ full.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8"/>
                    </w:numPr>
                    <w:spacing w:before="120" w:after="120" w:line="240" w:lineRule="auto"/>
                    <w:ind w:left="357" w:hanging="357"/>
                  </w:pPr>
                  <w:r>
                    <w:t>Observe what happens.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8"/>
                    </w:numPr>
                    <w:spacing w:before="120" w:after="120" w:line="240" w:lineRule="auto"/>
                    <w:ind w:left="357" w:hanging="357"/>
                  </w:pPr>
                  <w:r>
                    <w:t>Hold the funnel and then remove the clay.</w:t>
                  </w:r>
                </w:p>
                <w:p w:rsidR="002F25F8" w:rsidRPr="00E32747" w:rsidRDefault="002F25F8" w:rsidP="00070DAF">
                  <w:pPr>
                    <w:pStyle w:val="C2CText"/>
                    <w:keepNext w:val="0"/>
                    <w:numPr>
                      <w:ilvl w:val="0"/>
                      <w:numId w:val="18"/>
                    </w:numPr>
                    <w:spacing w:before="120" w:after="120" w:line="240" w:lineRule="auto"/>
                    <w:ind w:left="357" w:hanging="357"/>
                  </w:pPr>
                  <w:r>
                    <w:t>Observe what happens.</w:t>
                  </w:r>
                </w:p>
                <w:p w:rsidR="002F25F8" w:rsidRDefault="002F25F8" w:rsidP="00070DAF">
                  <w:pPr>
                    <w:spacing w:before="120" w:after="120"/>
                    <w:jc w:val="center"/>
                    <w:rPr>
                      <w:rFonts w:cs="Arial"/>
                    </w:rPr>
                  </w:pPr>
                </w:p>
                <w:p w:rsidR="002F25F8" w:rsidRDefault="00070DAF" w:rsidP="00070DAF">
                  <w:pPr>
                    <w:spacing w:before="120" w:after="12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  <w:lang w:val="en-US" w:eastAsia="en-US"/>
                    </w:rPr>
                    <w:pict>
                      <v:shape id="Picture 2" o:spid="_x0000_i1028" type="#_x0000_t75" style="width:124.9pt;height:177.25pt;visibility:visible">
                        <v:imagedata r:id="rId10" o:title=""/>
                      </v:shape>
                    </w:pict>
                  </w: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Analysing observations: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9"/>
                    </w:numPr>
                    <w:spacing w:before="120" w:after="120" w:line="240" w:lineRule="auto"/>
                    <w:ind w:left="357" w:hanging="357"/>
                  </w:pPr>
                  <w:r>
                    <w:t xml:space="preserve">How well did your prediction match your results? 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9"/>
                    </w:numPr>
                    <w:spacing w:before="120" w:after="120" w:line="240" w:lineRule="auto"/>
                    <w:ind w:left="357" w:hanging="357"/>
                  </w:pPr>
                  <w:r>
                    <w:t xml:space="preserve">What did you observe happening when the water </w:t>
                  </w:r>
                  <w:proofErr w:type="gramStart"/>
                  <w:r>
                    <w:t>was poured</w:t>
                  </w:r>
                  <w:proofErr w:type="gramEnd"/>
                  <w:r>
                    <w:t xml:space="preserve"> into the funnel and the clay seal was tight?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9"/>
                    </w:numPr>
                    <w:spacing w:before="120" w:after="120" w:line="240" w:lineRule="auto"/>
                    <w:ind w:left="357" w:hanging="357"/>
                  </w:pPr>
                  <w:r>
                    <w:t>Why do you think this happened?</w:t>
                  </w:r>
                </w:p>
                <w:p w:rsidR="00F859DC" w:rsidRDefault="002F25F8" w:rsidP="00070DAF">
                  <w:pPr>
                    <w:pStyle w:val="C2CText"/>
                    <w:keepNext w:val="0"/>
                    <w:numPr>
                      <w:ilvl w:val="0"/>
                      <w:numId w:val="19"/>
                    </w:numPr>
                    <w:spacing w:before="120" w:after="120" w:line="240" w:lineRule="auto"/>
                    <w:ind w:left="357" w:hanging="357"/>
                  </w:pPr>
                  <w:r>
                    <w:t xml:space="preserve">What happened when the clay seal </w:t>
                  </w:r>
                  <w:proofErr w:type="gramStart"/>
                  <w:r>
                    <w:t>was removed</w:t>
                  </w:r>
                  <w:proofErr w:type="gramEnd"/>
                  <w:r>
                    <w:t>?</w:t>
                  </w:r>
                </w:p>
                <w:p w:rsidR="00F859DC" w:rsidRDefault="002F25F8" w:rsidP="00070DAF">
                  <w:pPr>
                    <w:pStyle w:val="C2CText"/>
                    <w:keepNext w:val="0"/>
                    <w:numPr>
                      <w:ilvl w:val="0"/>
                      <w:numId w:val="19"/>
                    </w:numPr>
                    <w:spacing w:before="120" w:after="120" w:line="240" w:lineRule="auto"/>
                    <w:ind w:left="357" w:hanging="357"/>
                  </w:pPr>
                  <w:r>
                    <w:t>Why do you think this happened?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19"/>
                    </w:numPr>
                    <w:spacing w:before="120" w:after="120" w:line="240" w:lineRule="auto"/>
                    <w:ind w:left="357" w:hanging="357"/>
                  </w:pPr>
                  <w:r>
                    <w:t>What does this experiment show us about air taking up space?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spacing w:before="0" w:after="120" w:line="260" w:lineRule="atLeast"/>
                    <w:ind w:left="357"/>
                  </w:pPr>
                </w:p>
              </w:txbxContent>
            </v:textbox>
          </v:shape>
        </w:pict>
      </w:r>
    </w:p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946760" w:rsidRDefault="00946760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Default="002F25F8" w:rsidP="00845FA0"/>
    <w:p w:rsidR="002F25F8" w:rsidRPr="00946760" w:rsidRDefault="002F25F8" w:rsidP="00845FA0">
      <w:r>
        <w:br w:type="page"/>
      </w:r>
      <w:r w:rsidR="00070DAF">
        <w:rPr>
          <w:noProof/>
          <w:lang w:eastAsia="en-US"/>
        </w:rPr>
        <w:lastRenderedPageBreak/>
        <w:pict>
          <v:shape id="Text Box 4" o:spid="_x0000_s1034" type="#_x0000_t202" style="position:absolute;margin-left:-7.25pt;margin-top:16.15pt;width:490.75pt;height:605.0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">
            <v:textbox style="mso-next-textbox:#Text Box 4">
              <w:txbxContent>
                <w:p w:rsidR="002F25F8" w:rsidRPr="00D25B5B" w:rsidRDefault="002F25F8" w:rsidP="00070DAF">
                  <w:pPr>
                    <w:pStyle w:val="Heading2"/>
                    <w:keepNext w:val="0"/>
                    <w:spacing w:before="160"/>
                  </w:pPr>
                  <w:r w:rsidRPr="00D25B5B">
                    <w:t>Keep a tissue dry in water</w:t>
                  </w:r>
                </w:p>
                <w:p w:rsidR="002F25F8" w:rsidRDefault="00725F38" w:rsidP="00070DAF">
                  <w:pPr>
                    <w:pStyle w:val="C2CText"/>
                    <w:keepNext w:val="0"/>
                    <w:spacing w:before="120" w:after="120" w:line="240" w:lineRule="auto"/>
                  </w:pPr>
                  <w:r>
                    <w:rPr>
                      <w:b/>
                    </w:rPr>
                    <w:t>Investigation question</w:t>
                  </w:r>
                  <w:r w:rsidR="002F25F8" w:rsidRPr="002F25F8">
                    <w:rPr>
                      <w:b/>
                    </w:rPr>
                    <w:t>:</w:t>
                  </w:r>
                  <w:r w:rsidR="002F25F8">
                    <w:t xml:space="preserve"> </w:t>
                  </w:r>
                  <w:r w:rsidR="00BE66D9">
                    <w:t xml:space="preserve">Write an investigation question in your Science </w:t>
                  </w:r>
                  <w:r w:rsidR="00EF47AF">
                    <w:t>j</w:t>
                  </w:r>
                  <w:r w:rsidR="00BE66D9">
                    <w:t>ournal.</w:t>
                  </w: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Materials: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transparent plastic cup</w:t>
                  </w:r>
                  <w:bookmarkStart w:id="0" w:name="_GoBack"/>
                  <w:bookmarkEnd w:id="0"/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proofErr w:type="spellStart"/>
                  <w:r>
                    <w:t>ping</w:t>
                  </w:r>
                  <w:r w:rsidR="00EF47AF">
                    <w:t>-</w:t>
                  </w:r>
                  <w:r>
                    <w:t>pong</w:t>
                  </w:r>
                  <w:proofErr w:type="spellEnd"/>
                  <w:r>
                    <w:t xml:space="preserve"> ball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>some tissues</w:t>
                  </w:r>
                </w:p>
                <w:p w:rsidR="002F25F8" w:rsidRDefault="002F25F8" w:rsidP="00070DAF">
                  <w:pPr>
                    <w:pStyle w:val="C2CBullets"/>
                    <w:keepNext w:val="0"/>
                    <w:spacing w:before="120" w:after="120" w:line="240" w:lineRule="auto"/>
                  </w:pPr>
                  <w:r>
                    <w:t xml:space="preserve">transparent container </w:t>
                  </w:r>
                  <w:r w:rsidR="00EF47AF">
                    <w:t>with</w:t>
                  </w:r>
                  <w:r>
                    <w:t xml:space="preserve"> water (must be large enough for the cup to fit into it) </w:t>
                  </w: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</w:rPr>
                  </w:pPr>
                </w:p>
                <w:p w:rsidR="002F25F8" w:rsidRPr="00EC387B" w:rsidRDefault="002F25F8" w:rsidP="00070DAF">
                  <w:pPr>
                    <w:pStyle w:val="C2CText"/>
                    <w:keepNext w:val="0"/>
                    <w:spacing w:before="120" w:after="120" w:line="240" w:lineRule="auto"/>
                  </w:pPr>
                  <w:r w:rsidRPr="002F25F8">
                    <w:rPr>
                      <w:b/>
                    </w:rPr>
                    <w:t>Remember:</w:t>
                  </w:r>
                  <w:r w:rsidRPr="00EC387B">
                    <w:t xml:space="preserve"> Predict what you think will happen</w:t>
                  </w:r>
                  <w:r>
                    <w:t xml:space="preserve"> and record </w:t>
                  </w:r>
                  <w:r w:rsidR="00EF47AF">
                    <w:t xml:space="preserve">this </w:t>
                  </w:r>
                  <w:r>
                    <w:t xml:space="preserve">in your </w:t>
                  </w:r>
                  <w:r w:rsidR="00BE66D9">
                    <w:t>S</w:t>
                  </w:r>
                  <w:r>
                    <w:t xml:space="preserve">cience </w:t>
                  </w:r>
                  <w:r w:rsidR="00EF47AF">
                    <w:t>j</w:t>
                  </w:r>
                  <w:r>
                    <w:t>ournal.</w:t>
                  </w: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Method:</w:t>
                  </w:r>
                </w:p>
                <w:p w:rsidR="002F25F8" w:rsidRPr="00425714" w:rsidRDefault="002F25F8" w:rsidP="00070DAF">
                  <w:pPr>
                    <w:pStyle w:val="C2CText"/>
                    <w:keepNext w:val="0"/>
                    <w:numPr>
                      <w:ilvl w:val="0"/>
                      <w:numId w:val="21"/>
                    </w:numPr>
                    <w:spacing w:before="120" w:after="120" w:line="240" w:lineRule="auto"/>
                    <w:ind w:left="357" w:hanging="357"/>
                    <w:rPr>
                      <w:u w:val="single"/>
                    </w:rPr>
                  </w:pPr>
                  <w:r>
                    <w:t>Scrunch a tissue up and press it in the bottom of the cup so that it will not fall out.</w:t>
                  </w:r>
                </w:p>
                <w:p w:rsidR="002F25F8" w:rsidRPr="00425714" w:rsidRDefault="002F25F8" w:rsidP="00070DAF">
                  <w:pPr>
                    <w:pStyle w:val="C2CText"/>
                    <w:keepNext w:val="0"/>
                    <w:numPr>
                      <w:ilvl w:val="0"/>
                      <w:numId w:val="21"/>
                    </w:numPr>
                    <w:spacing w:before="120" w:after="120" w:line="240" w:lineRule="auto"/>
                    <w:ind w:left="357" w:hanging="357"/>
                    <w:rPr>
                      <w:u w:val="single"/>
                    </w:rPr>
                  </w:pPr>
                  <w:r>
                    <w:t xml:space="preserve">Turn the cup upside </w:t>
                  </w:r>
                  <w:proofErr w:type="gramStart"/>
                  <w:r>
                    <w:t>down</w:t>
                  </w:r>
                  <w:proofErr w:type="gramEnd"/>
                  <w:r>
                    <w:t xml:space="preserve"> so that the open end is facing the water.</w:t>
                  </w:r>
                </w:p>
                <w:p w:rsidR="002F25F8" w:rsidRPr="00425714" w:rsidRDefault="002F25F8" w:rsidP="00070DAF">
                  <w:pPr>
                    <w:pStyle w:val="C2CText"/>
                    <w:keepNext w:val="0"/>
                    <w:numPr>
                      <w:ilvl w:val="0"/>
                      <w:numId w:val="21"/>
                    </w:numPr>
                    <w:spacing w:before="120" w:after="120" w:line="240" w:lineRule="auto"/>
                    <w:ind w:left="357" w:hanging="357"/>
                    <w:rPr>
                      <w:u w:val="single"/>
                    </w:rPr>
                  </w:pPr>
                  <w:r>
                    <w:t>Make sure the cup is straight and not on an angle.</w:t>
                  </w:r>
                </w:p>
                <w:p w:rsidR="002F25F8" w:rsidRPr="00425714" w:rsidRDefault="002F25F8" w:rsidP="00070DAF">
                  <w:pPr>
                    <w:pStyle w:val="C2CText"/>
                    <w:keepNext w:val="0"/>
                    <w:numPr>
                      <w:ilvl w:val="0"/>
                      <w:numId w:val="21"/>
                    </w:numPr>
                    <w:spacing w:before="120" w:after="120" w:line="240" w:lineRule="auto"/>
                    <w:ind w:left="357" w:hanging="357"/>
                    <w:rPr>
                      <w:u w:val="single"/>
                    </w:rPr>
                  </w:pPr>
                  <w:r>
                    <w:t>Push the cup slowly into the water until it is completely under water.</w:t>
                  </w:r>
                </w:p>
                <w:p w:rsidR="002F25F8" w:rsidRPr="00425714" w:rsidRDefault="002F25F8" w:rsidP="00070DAF">
                  <w:pPr>
                    <w:pStyle w:val="C2CText"/>
                    <w:keepNext w:val="0"/>
                    <w:numPr>
                      <w:ilvl w:val="0"/>
                      <w:numId w:val="21"/>
                    </w:numPr>
                    <w:spacing w:before="120" w:after="120" w:line="240" w:lineRule="auto"/>
                    <w:ind w:left="357" w:hanging="357"/>
                    <w:rPr>
                      <w:u w:val="single"/>
                    </w:rPr>
                  </w:pPr>
                  <w:r>
                    <w:t>Observe what happens.</w:t>
                  </w:r>
                </w:p>
                <w:p w:rsidR="002F25F8" w:rsidRPr="00425714" w:rsidRDefault="002F25F8" w:rsidP="00070DAF">
                  <w:pPr>
                    <w:pStyle w:val="C2CText"/>
                    <w:keepNext w:val="0"/>
                    <w:numPr>
                      <w:ilvl w:val="0"/>
                      <w:numId w:val="21"/>
                    </w:numPr>
                    <w:spacing w:before="120" w:after="120" w:line="240" w:lineRule="auto"/>
                    <w:ind w:left="357" w:hanging="357"/>
                    <w:rPr>
                      <w:u w:val="single"/>
                    </w:rPr>
                  </w:pPr>
                  <w:r>
                    <w:t xml:space="preserve">Take the cup out of the water and test if your tissue is wet. </w:t>
                  </w:r>
                </w:p>
                <w:p w:rsidR="002F25F8" w:rsidRPr="005433B5" w:rsidRDefault="002F25F8" w:rsidP="00070DAF">
                  <w:pPr>
                    <w:pStyle w:val="C2CText"/>
                    <w:keepNext w:val="0"/>
                    <w:numPr>
                      <w:ilvl w:val="0"/>
                      <w:numId w:val="21"/>
                    </w:numPr>
                    <w:spacing w:before="120" w:after="120" w:line="240" w:lineRule="auto"/>
                    <w:ind w:left="357" w:hanging="357"/>
                    <w:rPr>
                      <w:u w:val="single"/>
                    </w:rPr>
                  </w:pPr>
                  <w:r>
                    <w:t xml:space="preserve">Repeat the experiment with the </w:t>
                  </w:r>
                  <w:proofErr w:type="spellStart"/>
                  <w:r>
                    <w:t>ping</w:t>
                  </w:r>
                  <w:r w:rsidR="00EF47AF">
                    <w:t>-</w:t>
                  </w:r>
                  <w:r>
                    <w:t>pong</w:t>
                  </w:r>
                  <w:proofErr w:type="spellEnd"/>
                  <w:r>
                    <w:t xml:space="preserve"> ball in place of the tissue. </w:t>
                  </w: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  <w:u w:val="single"/>
                    </w:rPr>
                  </w:pP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  <w:u w:val="single"/>
                    </w:rPr>
                  </w:pP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  <w:u w:val="single"/>
                    </w:rPr>
                  </w:pP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  <w:u w:val="single"/>
                    </w:rPr>
                  </w:pP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  <w:u w:val="single"/>
                    </w:rPr>
                  </w:pP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  <w:u w:val="single"/>
                    </w:rPr>
                  </w:pP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</w:rPr>
                  </w:pPr>
                </w:p>
                <w:p w:rsidR="002F25F8" w:rsidRDefault="002F25F8" w:rsidP="00070DAF">
                  <w:pPr>
                    <w:spacing w:before="120" w:after="120"/>
                    <w:rPr>
                      <w:rFonts w:cs="Arial"/>
                    </w:rPr>
                  </w:pPr>
                </w:p>
                <w:p w:rsidR="002F25F8" w:rsidRDefault="002F25F8" w:rsidP="00070DAF">
                  <w:pPr>
                    <w:pStyle w:val="Heading4"/>
                    <w:keepNext w:val="0"/>
                    <w:spacing w:before="120" w:after="120"/>
                  </w:pPr>
                  <w:r>
                    <w:t>Analysing observations: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22"/>
                    </w:numPr>
                    <w:spacing w:before="120" w:after="120" w:line="240" w:lineRule="auto"/>
                    <w:ind w:left="357" w:hanging="357"/>
                  </w:pPr>
                  <w:r>
                    <w:t xml:space="preserve">How well did your prediction match your results? 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22"/>
                    </w:numPr>
                    <w:spacing w:before="120" w:after="120" w:line="240" w:lineRule="auto"/>
                    <w:ind w:left="357" w:hanging="357"/>
                  </w:pPr>
                  <w:r>
                    <w:t>What did you observe happening to the water level when you placed the cup into the water?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22"/>
                    </w:numPr>
                    <w:spacing w:before="120" w:after="120" w:line="240" w:lineRule="auto"/>
                    <w:ind w:left="357" w:hanging="357"/>
                  </w:pPr>
                  <w:r>
                    <w:t>Was the tissue wet when you took the cup out of the water? Why do you think this happened?</w:t>
                  </w:r>
                </w:p>
                <w:p w:rsid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22"/>
                    </w:numPr>
                    <w:spacing w:before="120" w:after="120" w:line="240" w:lineRule="auto"/>
                    <w:ind w:left="357" w:hanging="357"/>
                  </w:pPr>
                  <w:r>
                    <w:t xml:space="preserve">What happened when you placed the </w:t>
                  </w:r>
                  <w:proofErr w:type="spellStart"/>
                  <w:r>
                    <w:t>ping</w:t>
                  </w:r>
                  <w:r w:rsidR="00EF47AF">
                    <w:t>-</w:t>
                  </w:r>
                  <w:r>
                    <w:t>pong</w:t>
                  </w:r>
                  <w:proofErr w:type="spellEnd"/>
                  <w:r>
                    <w:t xml:space="preserve"> ball into the water?</w:t>
                  </w:r>
                </w:p>
                <w:p w:rsidR="002F25F8" w:rsidRPr="002F25F8" w:rsidRDefault="002F25F8" w:rsidP="00070DAF">
                  <w:pPr>
                    <w:pStyle w:val="C2CText"/>
                    <w:keepNext w:val="0"/>
                    <w:numPr>
                      <w:ilvl w:val="0"/>
                      <w:numId w:val="22"/>
                    </w:numPr>
                    <w:spacing w:before="120" w:after="120" w:line="240" w:lineRule="auto"/>
                    <w:ind w:left="357" w:hanging="357"/>
                  </w:pPr>
                  <w:r>
                    <w:t>What does this experiment show us about air taking up space?</w:t>
                  </w:r>
                </w:p>
              </w:txbxContent>
            </v:textbox>
          </v:shape>
        </w:pict>
      </w:r>
      <w:r w:rsidR="00070DAF">
        <w:rPr>
          <w:noProof/>
          <w:lang w:eastAsia="en-US"/>
        </w:rPr>
        <w:pict>
          <v:shape id="Text Box 5" o:spid="_x0000_s1035" type="#_x0000_t202" style="position:absolute;margin-left:105.1pt;margin-top:360.65pt;width:245.45pt;height:122.05pt;z-index:251659264;visibility:visible;mso-wrap-style:no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">
            <v:textbox style="mso-next-textbox:#Text Box 5;mso-fit-shape-to-text:t">
              <w:txbxContent>
                <w:p w:rsidR="002F25F8" w:rsidRDefault="00070DAF" w:rsidP="002F25F8">
                  <w:r>
                    <w:rPr>
                      <w:noProof/>
                      <w:lang w:val="en-US" w:eastAsia="en-US"/>
                    </w:rPr>
                    <w:pict>
                      <v:shape id="Picture 3" o:spid="_x0000_i1030" type="#_x0000_t75" alt="Description: Description: New Image" style="width:230.2pt;height:114pt;visibility:visible">
                        <v:imagedata r:id="rId11" o:title=" New Image"/>
                      </v:shape>
                    </w:pict>
                  </w:r>
                </w:p>
              </w:txbxContent>
            </v:textbox>
          </v:shape>
        </w:pict>
      </w:r>
    </w:p>
    <w:sectPr w:rsidR="002F25F8" w:rsidRPr="00946760" w:rsidSect="00845F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134" w:bottom="1134" w:left="1134" w:header="454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B16" w:rsidRDefault="00357B16" w:rsidP="00662899">
      <w:r>
        <w:separator/>
      </w:r>
    </w:p>
  </w:endnote>
  <w:endnote w:type="continuationSeparator" w:id="0">
    <w:p w:rsidR="00357B16" w:rsidRDefault="00357B16" w:rsidP="0066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A0" w:rsidRDefault="00845F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ED4" w:rsidRPr="002C645B" w:rsidRDefault="00070DAF" w:rsidP="00154ED4">
    <w:pPr>
      <w:tabs>
        <w:tab w:val="center" w:pos="4820"/>
        <w:tab w:val="right" w:pos="13892"/>
      </w:tabs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8" o:spid="_x0000_s2064" type="#_x0000_t75" alt="Description: C:\Users\cburr69\Desktop\final.jpg" style="position:absolute;margin-left:160.3pt;margin-top:-4.45pt;width:160.45pt;height:24.1pt;z-index:-251657216;visibility:visible" wrapcoords="-101 0 -101 20925 21600 20925 21600 0 -101 0">
          <v:imagedata r:id="rId1" o:title="final"/>
          <w10:wrap type="tight"/>
        </v:shape>
      </w:pict>
    </w:r>
    <w:r>
      <w:rPr>
        <w:rFonts w:cs="Arial"/>
        <w:noProof/>
        <w:sz w:val="16"/>
        <w:szCs w:val="16"/>
        <w:lang w:eastAsia="zh-CN"/>
      </w:rPr>
      <w:pict>
        <v:shape id="Picture 39" o:spid="_x0000_s2063" type="#_x0000_t75" style="position:absolute;margin-left:358.65pt;margin-top:-4.45pt;width:113.4pt;height:19.5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2" o:title=""/>
          <w10:wrap type="square"/>
        </v:shape>
      </w:pict>
    </w:r>
    <w:r w:rsidR="00154ED4" w:rsidRPr="002C645B">
      <w:rPr>
        <w:rFonts w:cs="Arial"/>
        <w:sz w:val="16"/>
        <w:szCs w:val="16"/>
      </w:rPr>
      <w:fldChar w:fldCharType="begin"/>
    </w:r>
    <w:r w:rsidR="00154ED4" w:rsidRPr="002C645B">
      <w:rPr>
        <w:rFonts w:cs="Arial"/>
        <w:sz w:val="16"/>
        <w:szCs w:val="16"/>
      </w:rPr>
      <w:instrText xml:space="preserve"> PAGE </w:instrText>
    </w:r>
    <w:r w:rsidR="00154ED4" w:rsidRPr="002C645B">
      <w:rPr>
        <w:rFonts w:cs="Arial"/>
        <w:sz w:val="16"/>
        <w:szCs w:val="16"/>
      </w:rPr>
      <w:fldChar w:fldCharType="separate"/>
    </w:r>
    <w:r>
      <w:rPr>
        <w:rFonts w:cs="Arial"/>
        <w:noProof/>
        <w:sz w:val="16"/>
        <w:szCs w:val="16"/>
      </w:rPr>
      <w:t>3</w:t>
    </w:r>
    <w:r w:rsidR="00154ED4" w:rsidRPr="002C645B">
      <w:rPr>
        <w:rFonts w:cs="Arial"/>
        <w:sz w:val="16"/>
        <w:szCs w:val="16"/>
      </w:rPr>
      <w:fldChar w:fldCharType="end"/>
    </w:r>
    <w:r w:rsidR="00154ED4" w:rsidRPr="002C645B">
      <w:rPr>
        <w:rFonts w:cs="Arial"/>
        <w:sz w:val="16"/>
        <w:szCs w:val="16"/>
      </w:rPr>
      <w:t xml:space="preserve"> of </w:t>
    </w:r>
    <w:r w:rsidR="00154ED4" w:rsidRPr="002C645B">
      <w:rPr>
        <w:rFonts w:cs="Arial"/>
        <w:sz w:val="16"/>
        <w:szCs w:val="16"/>
      </w:rPr>
      <w:fldChar w:fldCharType="begin"/>
    </w:r>
    <w:r w:rsidR="00154ED4" w:rsidRPr="002C645B">
      <w:rPr>
        <w:rFonts w:cs="Arial"/>
        <w:sz w:val="16"/>
        <w:szCs w:val="16"/>
      </w:rPr>
      <w:instrText xml:space="preserve"> NUMPAGES </w:instrText>
    </w:r>
    <w:r w:rsidR="00154ED4" w:rsidRPr="002C645B">
      <w:rPr>
        <w:rFonts w:cs="Arial"/>
        <w:sz w:val="16"/>
        <w:szCs w:val="16"/>
      </w:rPr>
      <w:fldChar w:fldCharType="separate"/>
    </w:r>
    <w:r>
      <w:rPr>
        <w:rFonts w:cs="Arial"/>
        <w:noProof/>
        <w:sz w:val="16"/>
        <w:szCs w:val="16"/>
      </w:rPr>
      <w:t>3</w:t>
    </w:r>
    <w:r w:rsidR="00154ED4" w:rsidRPr="002C645B">
      <w:rPr>
        <w:rFonts w:cs="Arial"/>
        <w:sz w:val="16"/>
        <w:szCs w:val="16"/>
      </w:rPr>
      <w:fldChar w:fldCharType="end"/>
    </w:r>
  </w:p>
  <w:p w:rsidR="002F25F8" w:rsidRPr="00154ED4" w:rsidRDefault="00154ED4" w:rsidP="00154ED4">
    <w:pPr>
      <w:pStyle w:val="Footer"/>
      <w:rPr>
        <w:rFonts w:cs="Arial"/>
      </w:rPr>
    </w:pPr>
    <w:r w:rsidRPr="00154ED4">
      <w:rPr>
        <w:rFonts w:cs="Arial"/>
        <w:color w:val="A6A6A6"/>
        <w:sz w:val="16"/>
        <w:szCs w:val="16"/>
      </w:rPr>
      <w:t>Sci_Y05_U4_SH_IsGasMatterTaskCards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A0" w:rsidRDefault="00845F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B16" w:rsidRDefault="00357B16" w:rsidP="00662899">
      <w:r>
        <w:separator/>
      </w:r>
    </w:p>
  </w:footnote>
  <w:footnote w:type="continuationSeparator" w:id="0">
    <w:p w:rsidR="00357B16" w:rsidRDefault="00357B16" w:rsidP="00662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A0" w:rsidRDefault="00845F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A0" w:rsidRDefault="00070D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33.25pt;height:33.25pt;visibility:visible;mso-wrap-style:squar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FA0" w:rsidRDefault="00845F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33FB1"/>
    <w:multiLevelType w:val="hybridMultilevel"/>
    <w:tmpl w:val="5C40808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95367"/>
    <w:multiLevelType w:val="hybridMultilevel"/>
    <w:tmpl w:val="CB34409C"/>
    <w:lvl w:ilvl="0" w:tplc="86E6BE46">
      <w:start w:val="1"/>
      <w:numFmt w:val="decimal"/>
      <w:lvlText w:val="%1."/>
      <w:lvlJc w:val="left"/>
      <w:pPr>
        <w:tabs>
          <w:tab w:val="num" w:pos="624"/>
        </w:tabs>
        <w:ind w:left="680" w:hanging="396"/>
      </w:pPr>
      <w:rPr>
        <w:rFonts w:ascii="Arial" w:hAnsi="Arial" w:hint="default"/>
        <w:b w:val="0"/>
        <w:i w:val="0"/>
        <w:sz w:val="24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5B2088"/>
    <w:multiLevelType w:val="hybridMultilevel"/>
    <w:tmpl w:val="BC883EC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E6BE46">
      <w:start w:val="1"/>
      <w:numFmt w:val="decimal"/>
      <w:lvlText w:val="%2."/>
      <w:lvlJc w:val="left"/>
      <w:pPr>
        <w:tabs>
          <w:tab w:val="num" w:pos="624"/>
        </w:tabs>
        <w:ind w:left="680" w:hanging="396"/>
      </w:pPr>
      <w:rPr>
        <w:rFonts w:ascii="Arial" w:hAnsi="Arial" w:hint="default"/>
        <w:b w:val="0"/>
        <w:i w:val="0"/>
        <w:sz w:val="24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B40F18"/>
    <w:multiLevelType w:val="multilevel"/>
    <w:tmpl w:val="B7C6D5C8"/>
    <w:lvl w:ilvl="0">
      <w:start w:val="1"/>
      <w:numFmt w:val="bullet"/>
      <w:lvlText w:val="•"/>
      <w:lvlJc w:val="left"/>
      <w:pPr>
        <w:ind w:left="360" w:hanging="360"/>
      </w:pPr>
      <w:rPr>
        <w:rFonts w:ascii="Arial Bold" w:hAnsi="Arial Bold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10635"/>
    <w:multiLevelType w:val="hybridMultilevel"/>
    <w:tmpl w:val="4EAA2072"/>
    <w:lvl w:ilvl="0" w:tplc="4178FE0A">
      <w:start w:val="1"/>
      <w:numFmt w:val="decimal"/>
      <w:pStyle w:val="C2CBullets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05913"/>
    <w:multiLevelType w:val="hybridMultilevel"/>
    <w:tmpl w:val="FB884EF8"/>
    <w:lvl w:ilvl="0" w:tplc="86E6BE46">
      <w:start w:val="1"/>
      <w:numFmt w:val="decimal"/>
      <w:lvlText w:val="%1."/>
      <w:lvlJc w:val="left"/>
      <w:pPr>
        <w:tabs>
          <w:tab w:val="num" w:pos="700"/>
        </w:tabs>
        <w:ind w:left="756" w:hanging="396"/>
      </w:pPr>
      <w:rPr>
        <w:rFonts w:ascii="Arial" w:hAnsi="Arial" w:hint="default"/>
        <w:b w:val="0"/>
        <w:i w:val="0"/>
        <w:sz w:val="24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16"/>
        </w:tabs>
        <w:ind w:left="1516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abstractNum w:abstractNumId="6">
    <w:nsid w:val="33C67598"/>
    <w:multiLevelType w:val="hybridMultilevel"/>
    <w:tmpl w:val="30E29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F84C4E"/>
    <w:multiLevelType w:val="hybridMultilevel"/>
    <w:tmpl w:val="0B8C40D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925E6E"/>
    <w:multiLevelType w:val="hybridMultilevel"/>
    <w:tmpl w:val="E536C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A267F1"/>
    <w:multiLevelType w:val="hybridMultilevel"/>
    <w:tmpl w:val="BDDEA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A4CC3"/>
    <w:multiLevelType w:val="hybridMultilevel"/>
    <w:tmpl w:val="38706F64"/>
    <w:lvl w:ilvl="0" w:tplc="79BE1374">
      <w:start w:val="1"/>
      <w:numFmt w:val="bullet"/>
      <w:pStyle w:val="C2CBullets"/>
      <w:lvlText w:val="•"/>
      <w:lvlJc w:val="left"/>
      <w:pPr>
        <w:ind w:left="360" w:hanging="360"/>
      </w:pPr>
      <w:rPr>
        <w:rFonts w:ascii="Arial Bold" w:hAnsi="Arial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480FC1"/>
    <w:multiLevelType w:val="hybridMultilevel"/>
    <w:tmpl w:val="EEC6B9D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2B629A3"/>
    <w:multiLevelType w:val="hybridMultilevel"/>
    <w:tmpl w:val="321CAB6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477017C"/>
    <w:multiLevelType w:val="hybridMultilevel"/>
    <w:tmpl w:val="41EC8CD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4C408E3"/>
    <w:multiLevelType w:val="hybridMultilevel"/>
    <w:tmpl w:val="57B42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6176A8"/>
    <w:multiLevelType w:val="hybridMultilevel"/>
    <w:tmpl w:val="9636FB48"/>
    <w:lvl w:ilvl="0" w:tplc="86E6BE46">
      <w:start w:val="1"/>
      <w:numFmt w:val="decimal"/>
      <w:lvlText w:val="%1."/>
      <w:lvlJc w:val="left"/>
      <w:pPr>
        <w:tabs>
          <w:tab w:val="num" w:pos="340"/>
        </w:tabs>
        <w:ind w:left="396" w:hanging="396"/>
      </w:pPr>
      <w:rPr>
        <w:rFonts w:ascii="Arial" w:hAnsi="Arial" w:hint="default"/>
        <w:b w:val="0"/>
        <w:i w:val="0"/>
        <w:sz w:val="24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6">
    <w:nsid w:val="69750030"/>
    <w:multiLevelType w:val="hybridMultilevel"/>
    <w:tmpl w:val="866EA376"/>
    <w:lvl w:ilvl="0" w:tplc="B8AE969A">
      <w:start w:val="1"/>
      <w:numFmt w:val="bullet"/>
      <w:pStyle w:val="C2CBullet2"/>
      <w:lvlText w:val="o"/>
      <w:lvlJc w:val="left"/>
      <w:pPr>
        <w:ind w:left="644" w:hanging="360"/>
      </w:pPr>
      <w:rPr>
        <w:rFonts w:ascii="Courier New" w:hAnsi="Courier New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2E7D7F"/>
    <w:multiLevelType w:val="hybridMultilevel"/>
    <w:tmpl w:val="7B32C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3647DC"/>
    <w:multiLevelType w:val="hybridMultilevel"/>
    <w:tmpl w:val="EA2C1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4402AF"/>
    <w:multiLevelType w:val="hybridMultilevel"/>
    <w:tmpl w:val="2ABCB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159DD"/>
    <w:multiLevelType w:val="hybridMultilevel"/>
    <w:tmpl w:val="7F485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5A5F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6"/>
  </w:num>
  <w:num w:numId="2">
    <w:abstractNumId w:val="3"/>
  </w:num>
  <w:num w:numId="3">
    <w:abstractNumId w:val="10"/>
  </w:num>
  <w:num w:numId="4">
    <w:abstractNumId w:val="0"/>
  </w:num>
  <w:num w:numId="5">
    <w:abstractNumId w:val="13"/>
  </w:num>
  <w:num w:numId="6">
    <w:abstractNumId w:val="7"/>
  </w:num>
  <w:num w:numId="7">
    <w:abstractNumId w:val="12"/>
  </w:num>
  <w:num w:numId="8">
    <w:abstractNumId w:val="21"/>
  </w:num>
  <w:num w:numId="9">
    <w:abstractNumId w:val="9"/>
  </w:num>
  <w:num w:numId="10">
    <w:abstractNumId w:val="4"/>
  </w:num>
  <w:num w:numId="11">
    <w:abstractNumId w:val="18"/>
  </w:num>
  <w:num w:numId="12">
    <w:abstractNumId w:val="2"/>
  </w:num>
  <w:num w:numId="13">
    <w:abstractNumId w:val="1"/>
  </w:num>
  <w:num w:numId="14">
    <w:abstractNumId w:val="17"/>
  </w:num>
  <w:num w:numId="15">
    <w:abstractNumId w:val="14"/>
  </w:num>
  <w:num w:numId="16">
    <w:abstractNumId w:val="11"/>
  </w:num>
  <w:num w:numId="17">
    <w:abstractNumId w:val="5"/>
  </w:num>
  <w:num w:numId="18">
    <w:abstractNumId w:val="19"/>
  </w:num>
  <w:num w:numId="19">
    <w:abstractNumId w:val="20"/>
  </w:num>
  <w:num w:numId="20">
    <w:abstractNumId w:val="15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378"/>
    <w:rsid w:val="00001945"/>
    <w:rsid w:val="00015EB1"/>
    <w:rsid w:val="000323C1"/>
    <w:rsid w:val="00036DF7"/>
    <w:rsid w:val="00040B54"/>
    <w:rsid w:val="0004245E"/>
    <w:rsid w:val="000445EF"/>
    <w:rsid w:val="00064B98"/>
    <w:rsid w:val="00070DAF"/>
    <w:rsid w:val="000842B3"/>
    <w:rsid w:val="000864EA"/>
    <w:rsid w:val="000930FF"/>
    <w:rsid w:val="00096968"/>
    <w:rsid w:val="000A1DCF"/>
    <w:rsid w:val="000B4E99"/>
    <w:rsid w:val="000B77F7"/>
    <w:rsid w:val="000C0A21"/>
    <w:rsid w:val="000C35AE"/>
    <w:rsid w:val="000C5776"/>
    <w:rsid w:val="001042EA"/>
    <w:rsid w:val="001060AD"/>
    <w:rsid w:val="00112ADD"/>
    <w:rsid w:val="001207B9"/>
    <w:rsid w:val="00135336"/>
    <w:rsid w:val="00135985"/>
    <w:rsid w:val="00154ED4"/>
    <w:rsid w:val="00156F9A"/>
    <w:rsid w:val="00161C09"/>
    <w:rsid w:val="00167BDD"/>
    <w:rsid w:val="001710E6"/>
    <w:rsid w:val="00175139"/>
    <w:rsid w:val="00175E2D"/>
    <w:rsid w:val="0019023E"/>
    <w:rsid w:val="00192D7D"/>
    <w:rsid w:val="0019690F"/>
    <w:rsid w:val="001A2858"/>
    <w:rsid w:val="002012DB"/>
    <w:rsid w:val="0020521B"/>
    <w:rsid w:val="00206041"/>
    <w:rsid w:val="00213378"/>
    <w:rsid w:val="00231146"/>
    <w:rsid w:val="00253043"/>
    <w:rsid w:val="0027260E"/>
    <w:rsid w:val="00280B01"/>
    <w:rsid w:val="002A2F3E"/>
    <w:rsid w:val="002C54FE"/>
    <w:rsid w:val="002E4E1B"/>
    <w:rsid w:val="002F25F8"/>
    <w:rsid w:val="002F2E09"/>
    <w:rsid w:val="003244D4"/>
    <w:rsid w:val="00357B16"/>
    <w:rsid w:val="00363875"/>
    <w:rsid w:val="003748A0"/>
    <w:rsid w:val="0038055D"/>
    <w:rsid w:val="00391F84"/>
    <w:rsid w:val="003951BB"/>
    <w:rsid w:val="003A35D7"/>
    <w:rsid w:val="003A5563"/>
    <w:rsid w:val="003A5F37"/>
    <w:rsid w:val="003A647D"/>
    <w:rsid w:val="003B713F"/>
    <w:rsid w:val="003D17AA"/>
    <w:rsid w:val="003E02A3"/>
    <w:rsid w:val="003E7271"/>
    <w:rsid w:val="00415C1B"/>
    <w:rsid w:val="00430B88"/>
    <w:rsid w:val="00432D59"/>
    <w:rsid w:val="00443C37"/>
    <w:rsid w:val="004609CE"/>
    <w:rsid w:val="00461D34"/>
    <w:rsid w:val="00462A22"/>
    <w:rsid w:val="004748BE"/>
    <w:rsid w:val="004802C2"/>
    <w:rsid w:val="004904AF"/>
    <w:rsid w:val="004A11F4"/>
    <w:rsid w:val="004A1C4C"/>
    <w:rsid w:val="004C602E"/>
    <w:rsid w:val="00502053"/>
    <w:rsid w:val="00515F32"/>
    <w:rsid w:val="00526B71"/>
    <w:rsid w:val="005438AA"/>
    <w:rsid w:val="0054702C"/>
    <w:rsid w:val="0055564E"/>
    <w:rsid w:val="0056439A"/>
    <w:rsid w:val="0058325C"/>
    <w:rsid w:val="005A1131"/>
    <w:rsid w:val="005A1973"/>
    <w:rsid w:val="005E35B9"/>
    <w:rsid w:val="005E7DAE"/>
    <w:rsid w:val="00614BB2"/>
    <w:rsid w:val="0063093D"/>
    <w:rsid w:val="00641952"/>
    <w:rsid w:val="0065166F"/>
    <w:rsid w:val="00662899"/>
    <w:rsid w:val="00666A40"/>
    <w:rsid w:val="00676474"/>
    <w:rsid w:val="006837FF"/>
    <w:rsid w:val="006847C7"/>
    <w:rsid w:val="0069068A"/>
    <w:rsid w:val="006A5DDF"/>
    <w:rsid w:val="006E05F0"/>
    <w:rsid w:val="00704CC9"/>
    <w:rsid w:val="007132BA"/>
    <w:rsid w:val="00725F38"/>
    <w:rsid w:val="00773745"/>
    <w:rsid w:val="0077420E"/>
    <w:rsid w:val="007852F5"/>
    <w:rsid w:val="00795D7B"/>
    <w:rsid w:val="00797998"/>
    <w:rsid w:val="007A72CB"/>
    <w:rsid w:val="007B0FE2"/>
    <w:rsid w:val="007E3A9F"/>
    <w:rsid w:val="007E49BB"/>
    <w:rsid w:val="007E6203"/>
    <w:rsid w:val="00825D48"/>
    <w:rsid w:val="0084469E"/>
    <w:rsid w:val="008448C8"/>
    <w:rsid w:val="00845FA0"/>
    <w:rsid w:val="008626A5"/>
    <w:rsid w:val="00863357"/>
    <w:rsid w:val="00863D79"/>
    <w:rsid w:val="00883AB9"/>
    <w:rsid w:val="00887968"/>
    <w:rsid w:val="00891CAF"/>
    <w:rsid w:val="008B2313"/>
    <w:rsid w:val="008C1C45"/>
    <w:rsid w:val="008E057C"/>
    <w:rsid w:val="008E6492"/>
    <w:rsid w:val="0091345C"/>
    <w:rsid w:val="00913BC0"/>
    <w:rsid w:val="009248B5"/>
    <w:rsid w:val="00930744"/>
    <w:rsid w:val="00936FA7"/>
    <w:rsid w:val="00946760"/>
    <w:rsid w:val="009A1407"/>
    <w:rsid w:val="009B7631"/>
    <w:rsid w:val="009C1F19"/>
    <w:rsid w:val="009C3AAE"/>
    <w:rsid w:val="009D7FEC"/>
    <w:rsid w:val="009E45B6"/>
    <w:rsid w:val="009E46DA"/>
    <w:rsid w:val="009F1FA4"/>
    <w:rsid w:val="00A0674B"/>
    <w:rsid w:val="00A36738"/>
    <w:rsid w:val="00A3719F"/>
    <w:rsid w:val="00A53A4F"/>
    <w:rsid w:val="00A82E2A"/>
    <w:rsid w:val="00A84D22"/>
    <w:rsid w:val="00A95E4F"/>
    <w:rsid w:val="00AA6C52"/>
    <w:rsid w:val="00AA6DB5"/>
    <w:rsid w:val="00AA6E0C"/>
    <w:rsid w:val="00AC1E08"/>
    <w:rsid w:val="00AE25BF"/>
    <w:rsid w:val="00B13B38"/>
    <w:rsid w:val="00B254E4"/>
    <w:rsid w:val="00B41FDE"/>
    <w:rsid w:val="00B4664C"/>
    <w:rsid w:val="00B51EEF"/>
    <w:rsid w:val="00B574D9"/>
    <w:rsid w:val="00B81C0F"/>
    <w:rsid w:val="00B81DD1"/>
    <w:rsid w:val="00B95627"/>
    <w:rsid w:val="00BA2CBE"/>
    <w:rsid w:val="00BB1D46"/>
    <w:rsid w:val="00BB29D5"/>
    <w:rsid w:val="00BB356B"/>
    <w:rsid w:val="00BB4DC0"/>
    <w:rsid w:val="00BC0A7A"/>
    <w:rsid w:val="00BE66D9"/>
    <w:rsid w:val="00BF7AE4"/>
    <w:rsid w:val="00C01CF2"/>
    <w:rsid w:val="00C02653"/>
    <w:rsid w:val="00C3372B"/>
    <w:rsid w:val="00C43C5F"/>
    <w:rsid w:val="00C4505F"/>
    <w:rsid w:val="00C535E0"/>
    <w:rsid w:val="00C55498"/>
    <w:rsid w:val="00C61326"/>
    <w:rsid w:val="00C662D8"/>
    <w:rsid w:val="00C73D2A"/>
    <w:rsid w:val="00C77C8F"/>
    <w:rsid w:val="00C94D76"/>
    <w:rsid w:val="00CA4B91"/>
    <w:rsid w:val="00CB13E5"/>
    <w:rsid w:val="00CB4A8D"/>
    <w:rsid w:val="00CC03B1"/>
    <w:rsid w:val="00CC1A66"/>
    <w:rsid w:val="00CC626A"/>
    <w:rsid w:val="00CC6B53"/>
    <w:rsid w:val="00CD2A6D"/>
    <w:rsid w:val="00CD3B43"/>
    <w:rsid w:val="00CD7E8A"/>
    <w:rsid w:val="00CF73D6"/>
    <w:rsid w:val="00D34F0D"/>
    <w:rsid w:val="00D46AB1"/>
    <w:rsid w:val="00D51E73"/>
    <w:rsid w:val="00DA4DBD"/>
    <w:rsid w:val="00DD3280"/>
    <w:rsid w:val="00DD63E5"/>
    <w:rsid w:val="00DE1BE1"/>
    <w:rsid w:val="00DF5451"/>
    <w:rsid w:val="00E22148"/>
    <w:rsid w:val="00E23C18"/>
    <w:rsid w:val="00E63E98"/>
    <w:rsid w:val="00E644FA"/>
    <w:rsid w:val="00E70ED0"/>
    <w:rsid w:val="00E738F1"/>
    <w:rsid w:val="00E95B3F"/>
    <w:rsid w:val="00EC4EFC"/>
    <w:rsid w:val="00EF2673"/>
    <w:rsid w:val="00EF47AF"/>
    <w:rsid w:val="00F037EF"/>
    <w:rsid w:val="00F060F4"/>
    <w:rsid w:val="00F10F65"/>
    <w:rsid w:val="00F12738"/>
    <w:rsid w:val="00F15271"/>
    <w:rsid w:val="00F1540B"/>
    <w:rsid w:val="00F23553"/>
    <w:rsid w:val="00F27146"/>
    <w:rsid w:val="00F4259C"/>
    <w:rsid w:val="00F43B5C"/>
    <w:rsid w:val="00F5285C"/>
    <w:rsid w:val="00F6749C"/>
    <w:rsid w:val="00F81D81"/>
    <w:rsid w:val="00F82DE7"/>
    <w:rsid w:val="00F859DC"/>
    <w:rsid w:val="00FA218E"/>
    <w:rsid w:val="00FB1195"/>
    <w:rsid w:val="00FB35C1"/>
    <w:rsid w:val="00FE3F2A"/>
    <w:rsid w:val="00FF6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95627"/>
    <w:rPr>
      <w:rFonts w:ascii="Arial" w:eastAsia="Times New Roman" w:hAnsi="Arial"/>
      <w:sz w:val="22"/>
      <w:szCs w:val="24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883AB9"/>
    <w:pPr>
      <w:keepNext/>
      <w:spacing w:after="240" w:line="300" w:lineRule="atLeast"/>
      <w:outlineLvl w:val="0"/>
    </w:pPr>
    <w:rPr>
      <w:rFonts w:ascii="Arial" w:eastAsia="MS Gothic" w:hAnsi="Arial"/>
      <w:b/>
      <w:bCs/>
      <w:kern w:val="32"/>
      <w:sz w:val="36"/>
      <w:szCs w:val="32"/>
      <w:lang w:eastAsia="en-AU"/>
    </w:rPr>
  </w:style>
  <w:style w:type="paragraph" w:styleId="Heading2">
    <w:name w:val="heading 2"/>
    <w:next w:val="Normal"/>
    <w:link w:val="Heading2Char"/>
    <w:uiPriority w:val="9"/>
    <w:qFormat/>
    <w:rsid w:val="00883AB9"/>
    <w:pPr>
      <w:keepNext/>
      <w:spacing w:before="240" w:after="120" w:line="300" w:lineRule="atLeast"/>
      <w:outlineLvl w:val="1"/>
    </w:pPr>
    <w:rPr>
      <w:rFonts w:ascii="Arial" w:eastAsia="MS Gothic" w:hAnsi="Arial"/>
      <w:b/>
      <w:bCs/>
      <w:iCs/>
      <w:sz w:val="28"/>
      <w:szCs w:val="28"/>
      <w:lang w:eastAsia="en-AU"/>
    </w:rPr>
  </w:style>
  <w:style w:type="paragraph" w:styleId="Heading3">
    <w:name w:val="heading 3"/>
    <w:next w:val="Normal"/>
    <w:link w:val="Heading3Char"/>
    <w:uiPriority w:val="9"/>
    <w:qFormat/>
    <w:rsid w:val="00883AB9"/>
    <w:pPr>
      <w:keepNext/>
      <w:spacing w:after="120" w:line="300" w:lineRule="atLeast"/>
      <w:outlineLvl w:val="2"/>
    </w:pPr>
    <w:rPr>
      <w:rFonts w:ascii="Arial" w:eastAsia="MS Gothic" w:hAnsi="Arial"/>
      <w:b/>
      <w:bCs/>
      <w:sz w:val="22"/>
      <w:szCs w:val="26"/>
      <w:lang w:eastAsia="en-AU"/>
    </w:rPr>
  </w:style>
  <w:style w:type="paragraph" w:styleId="Heading4">
    <w:name w:val="heading 4"/>
    <w:next w:val="Normal"/>
    <w:link w:val="Heading4Char"/>
    <w:uiPriority w:val="9"/>
    <w:qFormat/>
    <w:rsid w:val="00883AB9"/>
    <w:pPr>
      <w:keepNext/>
      <w:spacing w:before="240" w:after="60"/>
      <w:outlineLvl w:val="3"/>
    </w:pPr>
    <w:rPr>
      <w:rFonts w:ascii="Arial" w:hAnsi="Arial"/>
      <w:b/>
      <w:bCs/>
      <w:sz w:val="22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345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6628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6289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1337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13378"/>
    <w:rPr>
      <w:rFonts w:ascii="Arial" w:eastAsia="Times New Roman" w:hAnsi="Arial"/>
      <w:sz w:val="22"/>
      <w:szCs w:val="24"/>
      <w:lang w:eastAsia="en-AU"/>
    </w:rPr>
  </w:style>
  <w:style w:type="character" w:styleId="PageNumber">
    <w:name w:val="page number"/>
    <w:rsid w:val="00662899"/>
  </w:style>
  <w:style w:type="paragraph" w:customStyle="1" w:styleId="C2CArt">
    <w:name w:val="C2C Art"/>
    <w:qFormat/>
    <w:rsid w:val="00883AB9"/>
    <w:rPr>
      <w:rFonts w:ascii="Arial" w:eastAsia="Times New Roman" w:hAnsi="Arial"/>
      <w:sz w:val="22"/>
      <w:szCs w:val="24"/>
      <w:lang w:eastAsia="en-AU"/>
    </w:rPr>
  </w:style>
  <w:style w:type="character" w:customStyle="1" w:styleId="Heading1Char">
    <w:name w:val="Heading 1 Char"/>
    <w:link w:val="Heading1"/>
    <w:uiPriority w:val="9"/>
    <w:rsid w:val="00883AB9"/>
    <w:rPr>
      <w:rFonts w:ascii="Arial" w:eastAsia="MS Gothic" w:hAnsi="Arial"/>
      <w:b/>
      <w:bCs/>
      <w:kern w:val="32"/>
      <w:sz w:val="36"/>
      <w:szCs w:val="32"/>
      <w:lang w:eastAsia="en-AU"/>
    </w:rPr>
  </w:style>
  <w:style w:type="character" w:customStyle="1" w:styleId="Heading2Char">
    <w:name w:val="Heading 2 Char"/>
    <w:link w:val="Heading2"/>
    <w:uiPriority w:val="9"/>
    <w:rsid w:val="00883AB9"/>
    <w:rPr>
      <w:rFonts w:ascii="Arial" w:eastAsia="MS Gothic" w:hAnsi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link w:val="Heading3"/>
    <w:uiPriority w:val="9"/>
    <w:rsid w:val="00883AB9"/>
    <w:rPr>
      <w:rFonts w:ascii="Arial" w:eastAsia="MS Gothic" w:hAnsi="Arial"/>
      <w:b/>
      <w:bCs/>
      <w:sz w:val="22"/>
      <w:szCs w:val="26"/>
      <w:lang w:eastAsia="en-AU"/>
    </w:rPr>
  </w:style>
  <w:style w:type="paragraph" w:customStyle="1" w:styleId="C2CBullets">
    <w:name w:val="C2C Bullets"/>
    <w:basedOn w:val="C2CText"/>
    <w:qFormat/>
    <w:rsid w:val="008E6492"/>
    <w:pPr>
      <w:numPr>
        <w:numId w:val="3"/>
      </w:numPr>
      <w:ind w:left="357" w:hanging="357"/>
    </w:pPr>
  </w:style>
  <w:style w:type="paragraph" w:customStyle="1" w:styleId="C2CText">
    <w:name w:val="C2C Text"/>
    <w:basedOn w:val="Heading1"/>
    <w:qFormat/>
    <w:rsid w:val="00E95B3F"/>
    <w:pPr>
      <w:spacing w:before="40" w:after="40"/>
    </w:pPr>
    <w:rPr>
      <w:b w:val="0"/>
      <w:sz w:val="22"/>
    </w:rPr>
  </w:style>
  <w:style w:type="paragraph" w:customStyle="1" w:styleId="C2CBullet2">
    <w:name w:val="C2C Bullet 2"/>
    <w:qFormat/>
    <w:rsid w:val="00883AB9"/>
    <w:pPr>
      <w:numPr>
        <w:numId w:val="1"/>
      </w:numPr>
    </w:pPr>
    <w:rPr>
      <w:rFonts w:ascii="Arial" w:eastAsia="MS Gothic" w:hAnsi="Arial"/>
      <w:bCs/>
      <w:kern w:val="32"/>
      <w:sz w:val="22"/>
      <w:szCs w:val="32"/>
      <w:lang w:eastAsia="en-AU"/>
    </w:rPr>
  </w:style>
  <w:style w:type="paragraph" w:customStyle="1" w:styleId="C2CSourcegrey">
    <w:name w:val="C2C Source grey"/>
    <w:basedOn w:val="Heading1"/>
    <w:next w:val="Heading1"/>
    <w:qFormat/>
    <w:rsid w:val="00E95B3F"/>
    <w:pPr>
      <w:spacing w:before="20" w:after="20"/>
    </w:pPr>
    <w:rPr>
      <w:b w:val="0"/>
      <w:color w:val="A6A6A6"/>
      <w:sz w:val="18"/>
    </w:rPr>
  </w:style>
  <w:style w:type="paragraph" w:customStyle="1" w:styleId="C2CBulletsnumbers">
    <w:name w:val="C2C Bullets numbers"/>
    <w:qFormat/>
    <w:rsid w:val="00883AB9"/>
    <w:pPr>
      <w:numPr>
        <w:numId w:val="10"/>
      </w:numPr>
      <w:tabs>
        <w:tab w:val="left" w:pos="357"/>
      </w:tabs>
      <w:spacing w:before="40" w:after="40"/>
      <w:ind w:left="357" w:hanging="357"/>
    </w:pPr>
    <w:rPr>
      <w:rFonts w:ascii="Arial" w:eastAsia="MS Gothic" w:hAnsi="Arial"/>
      <w:bCs/>
      <w:kern w:val="32"/>
      <w:sz w:val="22"/>
      <w:szCs w:val="32"/>
      <w:lang w:eastAsia="en-AU"/>
    </w:rPr>
  </w:style>
  <w:style w:type="paragraph" w:customStyle="1" w:styleId="C2CFooter">
    <w:name w:val="C2C Footer"/>
    <w:basedOn w:val="Heading1"/>
    <w:qFormat/>
    <w:rsid w:val="003E02A3"/>
    <w:pPr>
      <w:spacing w:after="0" w:line="240" w:lineRule="auto"/>
    </w:pPr>
    <w:rPr>
      <w:b w:val="0"/>
      <w:color w:val="A6A6A6"/>
      <w:sz w:val="14"/>
    </w:rPr>
  </w:style>
  <w:style w:type="paragraph" w:customStyle="1" w:styleId="C2Cindentedlines">
    <w:name w:val="C2C indented lines"/>
    <w:basedOn w:val="C2CText"/>
    <w:next w:val="C2CText"/>
    <w:qFormat/>
    <w:rsid w:val="003E02A3"/>
    <w:pPr>
      <w:tabs>
        <w:tab w:val="left" w:pos="357"/>
        <w:tab w:val="right" w:leader="underscore" w:pos="9356"/>
      </w:tabs>
      <w:spacing w:before="240" w:after="240" w:line="240" w:lineRule="atLeast"/>
    </w:pPr>
  </w:style>
  <w:style w:type="paragraph" w:customStyle="1" w:styleId="C2Clines">
    <w:name w:val="C2C lines"/>
    <w:basedOn w:val="C2Cindentedlines"/>
    <w:qFormat/>
    <w:rsid w:val="003E02A3"/>
    <w:pPr>
      <w:tabs>
        <w:tab w:val="clear" w:pos="357"/>
      </w:tabs>
    </w:pPr>
  </w:style>
  <w:style w:type="character" w:customStyle="1" w:styleId="Heading4Char">
    <w:name w:val="Heading 4 Char"/>
    <w:link w:val="Heading4"/>
    <w:uiPriority w:val="9"/>
    <w:rsid w:val="00883AB9"/>
    <w:rPr>
      <w:rFonts w:ascii="Arial" w:eastAsia="MS Mincho" w:hAnsi="Arial" w:cs="Times New Roman"/>
      <w:b/>
      <w:bCs/>
      <w:sz w:val="22"/>
      <w:szCs w:val="28"/>
      <w:lang w:eastAsia="en-AU"/>
    </w:rPr>
  </w:style>
  <w:style w:type="table" w:styleId="TableGrid">
    <w:name w:val="Table Grid"/>
    <w:basedOn w:val="TableNormal"/>
    <w:rsid w:val="0013533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B35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56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B356B"/>
    <w:rPr>
      <w:rFonts w:ascii="Arial" w:eastAsia="Times New Roman" w:hAnsi="Arial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56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B356B"/>
    <w:rPr>
      <w:rFonts w:ascii="Arial" w:eastAsia="Times New Roman" w:hAnsi="Arial"/>
      <w:b/>
      <w:bCs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265C90-BBA3-499D-A4BF-082CC7490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78FE7DBA.dotm</Template>
  <TotalTime>13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DETA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Classrooms</dc:creator>
  <cp:lastModifiedBy>ECKERT, Vivien</cp:lastModifiedBy>
  <cp:revision>5</cp:revision>
  <cp:lastPrinted>2012-03-08T01:13:00Z</cp:lastPrinted>
  <dcterms:created xsi:type="dcterms:W3CDTF">2014-08-07T05:25:00Z</dcterms:created>
  <dcterms:modified xsi:type="dcterms:W3CDTF">2014-09-08T23:40:00Z</dcterms:modified>
</cp:coreProperties>
</file>